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593"/>
        <w:gridCol w:w="2733"/>
        <w:gridCol w:w="205"/>
        <w:gridCol w:w="3495"/>
      </w:tblGrid>
      <w:tr w:rsidR="00AB4DBF" w:rsidRPr="00F60D03" w14:paraId="7B4B0674" w14:textId="77777777" w:rsidTr="00AB4DBF">
        <w:trPr>
          <w:trHeight w:val="210"/>
        </w:trPr>
        <w:tc>
          <w:tcPr>
            <w:tcW w:w="2740" w:type="dxa"/>
            <w:tcBorders>
              <w:bottom w:val="single" w:sz="18" w:space="0" w:color="BF9268" w:themeColor="accent2"/>
            </w:tcBorders>
          </w:tcPr>
          <w:p w14:paraId="533A8EF7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  <w:sdt>
          <w:sdtPr>
            <w:rPr>
              <w:rFonts w:ascii="Gotham" w:hAnsi="Gotham"/>
              <w:color w:val="FFFFFF" w:themeColor="background1"/>
            </w:rPr>
            <w:id w:val="836120801"/>
            <w:placeholder>
              <w:docPart w:val="E390BDC188F44C2394DC67C3F175DA3F"/>
            </w:placeholder>
            <w:date w:fullDate="2023-02-09T00:00:00Z">
              <w:dateFormat w:val="dd/MM/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983" w:type="dxa"/>
                <w:gridSpan w:val="2"/>
                <w:vMerge w:val="restart"/>
                <w:shd w:val="clear" w:color="auto" w:fill="303848" w:themeFill="accent1"/>
                <w:vAlign w:val="center"/>
              </w:tcPr>
              <w:p w14:paraId="088B8DA6" w14:textId="77777777" w:rsidR="00AB4DBF" w:rsidRPr="00995E5B" w:rsidRDefault="00AB4DBF" w:rsidP="00AB4DBF">
                <w:pPr>
                  <w:pStyle w:val="Ttulo1"/>
                  <w:rPr>
                    <w:rFonts w:ascii="Gotham" w:hAnsi="Gotham"/>
                    <w:color w:val="FFFFFF" w:themeColor="background1"/>
                  </w:rPr>
                </w:pPr>
                <w:r w:rsidRPr="00995E5B">
                  <w:rPr>
                    <w:rFonts w:ascii="Gotham" w:hAnsi="Gotham"/>
                    <w:color w:val="FFFFFF" w:themeColor="background1"/>
                    <w:lang w:val="es-MX"/>
                  </w:rPr>
                  <w:t>09/02/2023</w:t>
                </w:r>
              </w:p>
            </w:tc>
          </w:sdtContent>
        </w:sdt>
        <w:tc>
          <w:tcPr>
            <w:tcW w:w="3243" w:type="dxa"/>
            <w:tcBorders>
              <w:bottom w:val="single" w:sz="18" w:space="0" w:color="BF9268" w:themeColor="accent2"/>
            </w:tcBorders>
          </w:tcPr>
          <w:p w14:paraId="6CC5CCB4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</w:tr>
      <w:tr w:rsidR="00AB4DBF" w:rsidRPr="00F60D03" w14:paraId="73F9E158" w14:textId="77777777" w:rsidTr="00AB4DBF">
        <w:trPr>
          <w:trHeight w:val="210"/>
        </w:trPr>
        <w:tc>
          <w:tcPr>
            <w:tcW w:w="2740" w:type="dxa"/>
            <w:tcBorders>
              <w:top w:val="single" w:sz="18" w:space="0" w:color="BF9268" w:themeColor="accent2"/>
            </w:tcBorders>
          </w:tcPr>
          <w:p w14:paraId="08439418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  <w:tc>
          <w:tcPr>
            <w:tcW w:w="2983" w:type="dxa"/>
            <w:gridSpan w:val="2"/>
            <w:vMerge/>
            <w:shd w:val="clear" w:color="auto" w:fill="303848" w:themeFill="accent1"/>
            <w:vAlign w:val="center"/>
          </w:tcPr>
          <w:p w14:paraId="23950B40" w14:textId="77777777" w:rsidR="00AB4DBF" w:rsidRPr="00F60D03" w:rsidRDefault="00AB4DBF" w:rsidP="00AB4DBF">
            <w:pPr>
              <w:pStyle w:val="Ttulo1"/>
              <w:rPr>
                <w:rFonts w:ascii="Gotham" w:hAnsi="Gotham"/>
                <w:color w:val="002060"/>
              </w:rPr>
            </w:pPr>
          </w:p>
        </w:tc>
        <w:tc>
          <w:tcPr>
            <w:tcW w:w="3243" w:type="dxa"/>
            <w:tcBorders>
              <w:top w:val="single" w:sz="18" w:space="0" w:color="BF9268" w:themeColor="accent2"/>
            </w:tcBorders>
          </w:tcPr>
          <w:p w14:paraId="27DD6860" w14:textId="77777777" w:rsidR="00AB4DBF" w:rsidRPr="00F60D03" w:rsidRDefault="00AB4DBF" w:rsidP="00AB4DBF">
            <w:pPr>
              <w:rPr>
                <w:rFonts w:ascii="Gotham" w:hAnsi="Gotham"/>
                <w:noProof/>
                <w:color w:val="002060"/>
              </w:rPr>
            </w:pPr>
          </w:p>
        </w:tc>
      </w:tr>
      <w:tr w:rsidR="00AB4DBF" w:rsidRPr="00F60D03" w14:paraId="25B786B8" w14:textId="77777777" w:rsidTr="00AB4DBF">
        <w:trPr>
          <w:trHeight w:val="1099"/>
        </w:trPr>
        <w:tc>
          <w:tcPr>
            <w:tcW w:w="2740" w:type="dxa"/>
            <w:vAlign w:val="center"/>
          </w:tcPr>
          <w:p w14:paraId="5446EF31" w14:textId="1F6A73C4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  <w:r w:rsidRPr="00F60D03">
              <w:rPr>
                <w:rFonts w:ascii="Gotham" w:hAnsi="Gotham"/>
                <w:color w:val="002060"/>
              </w:rPr>
              <w:t>Hora de inicio:</w:t>
            </w:r>
          </w:p>
        </w:tc>
        <w:tc>
          <w:tcPr>
            <w:tcW w:w="2983" w:type="dxa"/>
            <w:gridSpan w:val="2"/>
            <w:vAlign w:val="center"/>
          </w:tcPr>
          <w:p w14:paraId="40531F51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  <w:tc>
          <w:tcPr>
            <w:tcW w:w="3243" w:type="dxa"/>
            <w:vAlign w:val="center"/>
          </w:tcPr>
          <w:p w14:paraId="4FE52B36" w14:textId="77777777" w:rsidR="00AB4DBF" w:rsidRPr="00F60D03" w:rsidRDefault="00AB4DBF" w:rsidP="00AB4DBF">
            <w:pPr>
              <w:jc w:val="center"/>
              <w:rPr>
                <w:rFonts w:ascii="Gotham" w:hAnsi="Gotham"/>
                <w:color w:val="002060"/>
              </w:rPr>
            </w:pPr>
            <w:r w:rsidRPr="00F60D03">
              <w:rPr>
                <w:rFonts w:ascii="Gotham" w:hAnsi="Gotham"/>
                <w:color w:val="002060"/>
              </w:rPr>
              <w:t>Hora de término:</w:t>
            </w:r>
            <w:r>
              <w:rPr>
                <w:rFonts w:ascii="Gotham" w:hAnsi="Gotham"/>
                <w:color w:val="002060"/>
              </w:rPr>
              <w:t xml:space="preserve"> </w:t>
            </w:r>
          </w:p>
        </w:tc>
      </w:tr>
      <w:tr w:rsidR="00AB4DBF" w:rsidRPr="00F60D03" w14:paraId="092493F4" w14:textId="77777777" w:rsidTr="00AB4DBF">
        <w:trPr>
          <w:gridAfter w:val="2"/>
          <w:wAfter w:w="3430" w:type="dxa"/>
          <w:trHeight w:val="578"/>
        </w:trPr>
        <w:tc>
          <w:tcPr>
            <w:tcW w:w="5536" w:type="dxa"/>
            <w:gridSpan w:val="2"/>
            <w:shd w:val="clear" w:color="auto" w:fill="F2F2F2" w:themeFill="background1" w:themeFillShade="F2"/>
            <w:vAlign w:val="center"/>
          </w:tcPr>
          <w:p w14:paraId="0CB7FAFE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</w:tr>
      <w:tr w:rsidR="00AB4DBF" w:rsidRPr="00F60D03" w14:paraId="511234EF" w14:textId="77777777" w:rsidTr="00AB4DBF">
        <w:trPr>
          <w:trHeight w:val="3983"/>
        </w:trPr>
        <w:tc>
          <w:tcPr>
            <w:tcW w:w="5536" w:type="dxa"/>
            <w:gridSpan w:val="2"/>
            <w:vMerge w:val="restart"/>
            <w:shd w:val="clear" w:color="auto" w:fill="F2F2F2" w:themeFill="background1" w:themeFillShade="F2"/>
          </w:tcPr>
          <w:p w14:paraId="5B4CBB86" w14:textId="77777777" w:rsidR="00AB4DBF" w:rsidRPr="00F60D03" w:rsidRDefault="00AB4DBF" w:rsidP="00AB4DBF">
            <w:pPr>
              <w:pStyle w:val="Texto"/>
              <w:rPr>
                <w:rFonts w:ascii="Gotham" w:hAnsi="Gotham"/>
                <w:color w:val="002060"/>
              </w:rPr>
            </w:pPr>
            <w:r w:rsidRPr="00F60D03">
              <w:rPr>
                <w:rFonts w:ascii="Gotham" w:hAnsi="Gotham"/>
                <w:color w:val="002060"/>
              </w:rPr>
              <w:t>Objetivos:</w:t>
            </w:r>
          </w:p>
          <w:p w14:paraId="29C2F340" w14:textId="77777777" w:rsidR="00AB4DBF" w:rsidRPr="00F60D03" w:rsidRDefault="00AB4DBF" w:rsidP="00AB4DBF">
            <w:pPr>
              <w:pStyle w:val="Texto"/>
              <w:numPr>
                <w:ilvl w:val="0"/>
                <w:numId w:val="12"/>
              </w:numPr>
              <w:rPr>
                <w:rFonts w:ascii="Gotham" w:hAnsi="Gotham"/>
                <w:color w:val="002060"/>
              </w:rPr>
            </w:pPr>
          </w:p>
          <w:p w14:paraId="36FAA37C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485E9F97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711D51FF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0CDFA44B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7AAE8013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137446E6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6ED0B1E7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5745EEA4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30E0F002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40643BD1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60579884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1B82E6C2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  <w:r w:rsidRPr="00F60D03">
              <w:rPr>
                <w:rFonts w:ascii="Gotham" w:hAnsi="Gotham"/>
                <w:color w:val="002060"/>
              </w:rPr>
              <w:t>Orden del día</w:t>
            </w:r>
          </w:p>
          <w:p w14:paraId="07DB5C0C" w14:textId="77777777" w:rsidR="00AB4DBF" w:rsidRPr="009610E7" w:rsidRDefault="00AB4DBF" w:rsidP="00AB4DBF">
            <w:pPr>
              <w:pStyle w:val="Prrafodelista"/>
              <w:numPr>
                <w:ilvl w:val="0"/>
                <w:numId w:val="18"/>
              </w:numPr>
              <w:rPr>
                <w:rFonts w:ascii="Gotham" w:hAnsi="Gotham"/>
                <w:color w:val="002060"/>
              </w:rPr>
            </w:pPr>
          </w:p>
          <w:p w14:paraId="0566FB59" w14:textId="77777777" w:rsidR="00AB4DBF" w:rsidRPr="009610E7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5AC547A4" w14:textId="77777777" w:rsidR="00AB4DBF" w:rsidRPr="00F87274" w:rsidRDefault="00AB4DBF" w:rsidP="00AB4DBF">
            <w:pPr>
              <w:pStyle w:val="Prrafodelista"/>
              <w:numPr>
                <w:ilvl w:val="0"/>
                <w:numId w:val="18"/>
              </w:numPr>
              <w:rPr>
                <w:rFonts w:ascii="Gotham" w:hAnsi="Gotham"/>
                <w:color w:val="002060"/>
              </w:rPr>
            </w:pPr>
          </w:p>
          <w:p w14:paraId="5D5A5543" w14:textId="77777777" w:rsidR="00AB4DBF" w:rsidRPr="009610E7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6D85E0C0" w14:textId="77777777" w:rsidR="00AB4DBF" w:rsidRPr="009610E7" w:rsidRDefault="00AB4DBF" w:rsidP="00AB4DBF">
            <w:pPr>
              <w:pStyle w:val="Prrafodelista"/>
              <w:numPr>
                <w:ilvl w:val="0"/>
                <w:numId w:val="18"/>
              </w:numPr>
              <w:rPr>
                <w:rFonts w:ascii="Gotham" w:hAnsi="Gotham"/>
                <w:color w:val="002060"/>
              </w:rPr>
            </w:pPr>
          </w:p>
          <w:p w14:paraId="440C17CA" w14:textId="77777777" w:rsidR="00AB4DBF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1EF98BE8" w14:textId="77777777" w:rsidR="00AB4DBF" w:rsidRPr="00F87274" w:rsidRDefault="00AB4DBF" w:rsidP="00AB4DBF">
            <w:pPr>
              <w:pStyle w:val="Prrafodelista"/>
              <w:numPr>
                <w:ilvl w:val="0"/>
                <w:numId w:val="18"/>
              </w:numPr>
              <w:rPr>
                <w:rFonts w:ascii="Gotham" w:hAnsi="Gotham"/>
                <w:color w:val="002060"/>
              </w:rPr>
            </w:pPr>
          </w:p>
          <w:p w14:paraId="66790FDB" w14:textId="77777777" w:rsidR="00AB4DBF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4D6236D3" w14:textId="77777777" w:rsidR="00AB4DBF" w:rsidRPr="00F87274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4BDE1691" w14:textId="77777777" w:rsidR="00AB4DBF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22149151" w14:textId="77777777" w:rsidR="00AB4DBF" w:rsidRPr="00F87274" w:rsidRDefault="00AB4DBF" w:rsidP="00AB4DBF">
            <w:pPr>
              <w:rPr>
                <w:rFonts w:ascii="Gotham" w:hAnsi="Gotham"/>
                <w:color w:val="002060"/>
              </w:rPr>
            </w:pPr>
          </w:p>
        </w:tc>
        <w:tc>
          <w:tcPr>
            <w:tcW w:w="3430" w:type="dxa"/>
            <w:gridSpan w:val="2"/>
          </w:tcPr>
          <w:sdt>
            <w:sdtPr>
              <w:rPr>
                <w:rFonts w:ascii="Gotham" w:hAnsi="Gotham"/>
                <w:color w:val="002060"/>
              </w:rPr>
              <w:id w:val="2038242946"/>
              <w:showingPlcHdr/>
              <w:picture/>
            </w:sdtPr>
            <w:sdtEndPr/>
            <w:sdtContent>
              <w:p w14:paraId="0A17A5B3" w14:textId="77777777" w:rsidR="00AB4DBF" w:rsidRDefault="00AB4DBF" w:rsidP="00AB4DBF">
                <w:pPr>
                  <w:rPr>
                    <w:rFonts w:ascii="Gotham" w:hAnsi="Gotham"/>
                    <w:color w:val="002060"/>
                  </w:rPr>
                </w:pPr>
                <w:r>
                  <w:rPr>
                    <w:rFonts w:ascii="Gotham" w:hAnsi="Gotham"/>
                    <w:noProof/>
                    <w:color w:val="002060"/>
                  </w:rPr>
                  <w:drawing>
                    <wp:inline distT="0" distB="0" distL="0" distR="0" wp14:anchorId="541F99B6" wp14:editId="6D6626BC">
                      <wp:extent cx="2133600" cy="2133600"/>
                      <wp:effectExtent l="0" t="0" r="0" b="0"/>
                      <wp:docPr id="18" name="Imag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33858" cy="21338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83C6C43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</w:tr>
      <w:tr w:rsidR="00AB4DBF" w:rsidRPr="00F60D03" w14:paraId="2B12904D" w14:textId="77777777" w:rsidTr="00A6450A">
        <w:trPr>
          <w:trHeight w:val="4729"/>
        </w:trPr>
        <w:tc>
          <w:tcPr>
            <w:tcW w:w="5536" w:type="dxa"/>
            <w:gridSpan w:val="2"/>
            <w:vMerge/>
            <w:shd w:val="clear" w:color="auto" w:fill="F2F2F2" w:themeFill="background1" w:themeFillShade="F2"/>
          </w:tcPr>
          <w:p w14:paraId="4285928F" w14:textId="77777777" w:rsidR="00AB4DBF" w:rsidRDefault="00AB4DBF" w:rsidP="00AB4DBF">
            <w:pPr>
              <w:rPr>
                <w:rFonts w:ascii="Gotham" w:hAnsi="Gotham"/>
                <w:color w:val="002060"/>
              </w:rPr>
            </w:pPr>
          </w:p>
        </w:tc>
        <w:tc>
          <w:tcPr>
            <w:tcW w:w="3430" w:type="dxa"/>
            <w:gridSpan w:val="2"/>
          </w:tcPr>
          <w:p w14:paraId="19545AB5" w14:textId="77777777" w:rsidR="00AB4DBF" w:rsidRDefault="00AB4DBF" w:rsidP="00AB4DBF">
            <w:pPr>
              <w:rPr>
                <w:rFonts w:ascii="Gotham" w:hAnsi="Gotham"/>
                <w:color w:val="002060"/>
              </w:rPr>
            </w:pPr>
            <w:r w:rsidRPr="00F60D03">
              <w:rPr>
                <w:rFonts w:ascii="Gotham" w:hAnsi="Gotham"/>
                <w:color w:val="002060"/>
              </w:rPr>
              <w:t>Acuerdos:</w:t>
            </w:r>
          </w:p>
          <w:p w14:paraId="542894AA" w14:textId="77777777" w:rsidR="00AB4DBF" w:rsidRDefault="00AB4DBF" w:rsidP="00AB4DBF">
            <w:pPr>
              <w:rPr>
                <w:rFonts w:ascii="Gotham" w:hAnsi="Gotham"/>
                <w:color w:val="002060"/>
              </w:rPr>
            </w:pPr>
          </w:p>
          <w:p w14:paraId="33DC1F77" w14:textId="77777777" w:rsidR="00AB4DBF" w:rsidRPr="00F87274" w:rsidRDefault="00AB4DBF" w:rsidP="00AB4DBF">
            <w:pPr>
              <w:pStyle w:val="Prrafodelista"/>
              <w:numPr>
                <w:ilvl w:val="0"/>
                <w:numId w:val="16"/>
              </w:numPr>
              <w:rPr>
                <w:rFonts w:ascii="Gotham" w:hAnsi="Gotham"/>
                <w:color w:val="002060"/>
              </w:rPr>
            </w:pPr>
          </w:p>
          <w:p w14:paraId="6E725EA7" w14:textId="77777777" w:rsidR="00DC5CFB" w:rsidRDefault="00DC5CFB" w:rsidP="00AB4DBF">
            <w:pPr>
              <w:rPr>
                <w:rFonts w:ascii="Gotham" w:hAnsi="Gotham"/>
                <w:color w:val="002060"/>
              </w:rPr>
            </w:pPr>
          </w:p>
          <w:p w14:paraId="1EAFECAD" w14:textId="0FE20F51" w:rsidR="00AB4DBF" w:rsidRPr="00A6450A" w:rsidRDefault="002E7201" w:rsidP="00AB4DBF">
            <w:pPr>
              <w:rPr>
                <w:rFonts w:ascii="Gotham" w:hAnsi="Gotham"/>
                <w:color w:val="002060"/>
              </w:rPr>
            </w:pPr>
            <w:r w:rsidRPr="00A6450A">
              <w:rPr>
                <w:rFonts w:ascii="Gotham" w:hAnsi="Gotham"/>
                <w:color w:val="002060"/>
              </w:rPr>
              <w:t>Responsable</w:t>
            </w:r>
            <w:r w:rsidR="00A6450A" w:rsidRPr="00A6450A">
              <w:rPr>
                <w:rFonts w:ascii="Gotham" w:hAnsi="Gotham"/>
                <w:color w:val="002060"/>
              </w:rPr>
              <w:t>:</w:t>
            </w:r>
          </w:p>
          <w:p w14:paraId="24F4EA7D" w14:textId="3A0E0864" w:rsidR="00DC5CFB" w:rsidRDefault="00DC5CFB" w:rsidP="00AB4DBF">
            <w:pPr>
              <w:rPr>
                <w:rFonts w:ascii="Gotham" w:hAnsi="Gotham"/>
                <w:color w:val="002060"/>
              </w:rPr>
            </w:pPr>
            <w:r>
              <w:rPr>
                <w:rFonts w:ascii="Gotham" w:hAnsi="Gotham"/>
                <w:color w:val="002060"/>
              </w:rPr>
              <w:t>Fecha de entrega:</w:t>
            </w:r>
          </w:p>
          <w:p w14:paraId="4764B926" w14:textId="77777777" w:rsidR="00DC5CFB" w:rsidRDefault="00DC5CFB" w:rsidP="00AB4DBF">
            <w:pPr>
              <w:rPr>
                <w:rFonts w:ascii="Gotham" w:hAnsi="Gotham"/>
                <w:color w:val="002060"/>
              </w:rPr>
            </w:pPr>
          </w:p>
          <w:p w14:paraId="5E177785" w14:textId="77777777" w:rsidR="00AB4DBF" w:rsidRPr="00F87274" w:rsidRDefault="00AB4DBF" w:rsidP="00AB4DBF">
            <w:pPr>
              <w:pStyle w:val="Prrafodelista"/>
              <w:numPr>
                <w:ilvl w:val="0"/>
                <w:numId w:val="16"/>
              </w:numPr>
              <w:rPr>
                <w:rFonts w:ascii="Gotham" w:hAnsi="Gotham"/>
                <w:color w:val="002060"/>
              </w:rPr>
            </w:pPr>
          </w:p>
          <w:p w14:paraId="66A9B208" w14:textId="77777777" w:rsidR="00DC5CFB" w:rsidRDefault="00DC5CFB" w:rsidP="00A6450A">
            <w:pPr>
              <w:rPr>
                <w:rFonts w:ascii="Gotham" w:hAnsi="Gotham"/>
                <w:color w:val="002060"/>
              </w:rPr>
            </w:pPr>
          </w:p>
          <w:p w14:paraId="24C52066" w14:textId="34A630C4" w:rsidR="00A6450A" w:rsidRPr="00A6450A" w:rsidRDefault="00A6450A" w:rsidP="00A6450A">
            <w:pPr>
              <w:rPr>
                <w:rFonts w:ascii="Gotham" w:hAnsi="Gotham"/>
                <w:color w:val="002060"/>
              </w:rPr>
            </w:pPr>
            <w:r w:rsidRPr="00A6450A">
              <w:rPr>
                <w:rFonts w:ascii="Gotham" w:hAnsi="Gotham"/>
                <w:color w:val="002060"/>
              </w:rPr>
              <w:t>Responsable:</w:t>
            </w:r>
          </w:p>
          <w:p w14:paraId="45511EE1" w14:textId="7E1FB1F4" w:rsidR="00AB4DBF" w:rsidRDefault="00DC5CFB" w:rsidP="00A6450A">
            <w:pPr>
              <w:rPr>
                <w:rFonts w:ascii="Gotham" w:hAnsi="Gotham"/>
                <w:color w:val="002060"/>
              </w:rPr>
            </w:pPr>
            <w:r>
              <w:rPr>
                <w:rFonts w:ascii="Gotham" w:hAnsi="Gotham"/>
                <w:color w:val="002060"/>
              </w:rPr>
              <w:t>Fecha de entrega:</w:t>
            </w:r>
          </w:p>
          <w:p w14:paraId="20FAE4F7" w14:textId="77777777" w:rsidR="00DC5CFB" w:rsidRPr="00A6450A" w:rsidRDefault="00DC5CFB" w:rsidP="00A6450A">
            <w:pPr>
              <w:rPr>
                <w:rFonts w:ascii="Gotham" w:hAnsi="Gotham"/>
                <w:color w:val="002060"/>
              </w:rPr>
            </w:pPr>
          </w:p>
          <w:p w14:paraId="541A775A" w14:textId="77777777" w:rsidR="00AB4DBF" w:rsidRPr="00F87274" w:rsidRDefault="00AB4DBF" w:rsidP="00AB4DBF">
            <w:pPr>
              <w:pStyle w:val="Prrafodelista"/>
              <w:numPr>
                <w:ilvl w:val="0"/>
                <w:numId w:val="16"/>
              </w:numPr>
              <w:rPr>
                <w:rFonts w:ascii="Gotham" w:hAnsi="Gotham"/>
                <w:color w:val="002060"/>
              </w:rPr>
            </w:pPr>
          </w:p>
          <w:p w14:paraId="18E43ED3" w14:textId="77777777" w:rsidR="00DC5CFB" w:rsidRDefault="00DC5CFB" w:rsidP="00A6450A">
            <w:pPr>
              <w:rPr>
                <w:rFonts w:ascii="Gotham" w:hAnsi="Gotham"/>
                <w:color w:val="002060"/>
              </w:rPr>
            </w:pPr>
          </w:p>
          <w:p w14:paraId="3978A154" w14:textId="542E8D01" w:rsidR="00A6450A" w:rsidRPr="00A6450A" w:rsidRDefault="00A6450A" w:rsidP="00A6450A">
            <w:pPr>
              <w:rPr>
                <w:rFonts w:ascii="Gotham" w:hAnsi="Gotham"/>
                <w:color w:val="002060"/>
              </w:rPr>
            </w:pPr>
            <w:r w:rsidRPr="00A6450A">
              <w:rPr>
                <w:rFonts w:ascii="Gotham" w:hAnsi="Gotham"/>
                <w:color w:val="002060"/>
              </w:rPr>
              <w:t>Responsable:</w:t>
            </w:r>
          </w:p>
          <w:p w14:paraId="16619AD4" w14:textId="0E5EC47E" w:rsidR="00AB4DBF" w:rsidRDefault="00DC5CFB" w:rsidP="00AB4DBF">
            <w:pPr>
              <w:rPr>
                <w:rFonts w:ascii="Gotham" w:hAnsi="Gotham"/>
                <w:color w:val="002060"/>
              </w:rPr>
            </w:pPr>
            <w:r>
              <w:rPr>
                <w:rFonts w:ascii="Gotham" w:hAnsi="Gotham"/>
                <w:color w:val="002060"/>
              </w:rPr>
              <w:t>Fechad e entrega:</w:t>
            </w:r>
          </w:p>
          <w:p w14:paraId="78A9F46A" w14:textId="77777777" w:rsidR="00AB4DBF" w:rsidRPr="00DC5CFB" w:rsidRDefault="00AB4DBF" w:rsidP="00DC5CFB">
            <w:pPr>
              <w:rPr>
                <w:rFonts w:ascii="Gotham" w:hAnsi="Gotham"/>
                <w:color w:val="002060"/>
              </w:rPr>
            </w:pPr>
          </w:p>
        </w:tc>
      </w:tr>
      <w:tr w:rsidR="00AB4DBF" w:rsidRPr="00F60D03" w14:paraId="4B389100" w14:textId="77777777" w:rsidTr="00AB4DBF">
        <w:trPr>
          <w:trHeight w:val="622"/>
        </w:trPr>
        <w:tc>
          <w:tcPr>
            <w:tcW w:w="8966" w:type="dxa"/>
            <w:gridSpan w:val="4"/>
            <w:tcBorders>
              <w:bottom w:val="single" w:sz="18" w:space="0" w:color="BF9268" w:themeColor="accent2"/>
            </w:tcBorders>
            <w:vAlign w:val="center"/>
          </w:tcPr>
          <w:p w14:paraId="26E90D6E" w14:textId="5A2889C6" w:rsidR="00AB4DBF" w:rsidRPr="00AB4DBF" w:rsidRDefault="00AB4DBF" w:rsidP="00AB4DBF"/>
          <w:p w14:paraId="07D681A7" w14:textId="77777777" w:rsidR="00AB4DBF" w:rsidRPr="00F60D03" w:rsidRDefault="00AB4DBF" w:rsidP="00AB4DBF">
            <w:pPr>
              <w:rPr>
                <w:rFonts w:ascii="Gotham" w:hAnsi="Gotham"/>
                <w:color w:val="002060"/>
              </w:rPr>
            </w:pPr>
          </w:p>
        </w:tc>
      </w:tr>
    </w:tbl>
    <w:p w14:paraId="54D23962" w14:textId="77777777" w:rsidR="00AB4DBF" w:rsidRDefault="00AB4DBF"/>
    <w:p w14:paraId="5CE1C4E6" w14:textId="77777777" w:rsidR="00127C0F" w:rsidRPr="00F60D03" w:rsidRDefault="00127C0F">
      <w:pPr>
        <w:rPr>
          <w:rFonts w:ascii="Gotham" w:hAnsi="Gotham"/>
          <w:color w:val="002060"/>
        </w:rPr>
      </w:pPr>
    </w:p>
    <w:p w14:paraId="5C4BA011" w14:textId="77777777" w:rsidR="005234D3" w:rsidRPr="00F60D03" w:rsidRDefault="005234D3">
      <w:pPr>
        <w:rPr>
          <w:rFonts w:ascii="Gotham" w:hAnsi="Gotham"/>
          <w:color w:val="002060"/>
        </w:rPr>
      </w:pPr>
    </w:p>
    <w:p w14:paraId="139340ED" w14:textId="132E6E49" w:rsidR="00AB4DBF" w:rsidRDefault="00AB4DBF">
      <w:pPr>
        <w:rPr>
          <w:rFonts w:ascii="Gotham" w:hAnsi="Gotham"/>
          <w:color w:val="002060"/>
        </w:rPr>
      </w:pPr>
    </w:p>
    <w:p w14:paraId="7749A41C" w14:textId="5F29ABD9" w:rsidR="00AB4DBF" w:rsidRDefault="00AB4DBF">
      <w:pPr>
        <w:rPr>
          <w:rFonts w:ascii="Gotham" w:hAnsi="Gotham"/>
          <w:color w:val="002060"/>
        </w:rPr>
      </w:pPr>
    </w:p>
    <w:p w14:paraId="5CB29067" w14:textId="495AA0D3" w:rsidR="00AB4DBF" w:rsidRDefault="00AB4DBF">
      <w:pPr>
        <w:rPr>
          <w:rFonts w:ascii="Gotham" w:hAnsi="Gotham"/>
          <w:color w:val="002060"/>
        </w:rPr>
      </w:pPr>
    </w:p>
    <w:p w14:paraId="34D89D96" w14:textId="09255EB6" w:rsidR="00AB4DBF" w:rsidRPr="00A6450A" w:rsidRDefault="00AB4DBF" w:rsidP="00A6450A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432F6E5E" w14:textId="78372687" w:rsidR="00AB4DBF" w:rsidRDefault="00A6450A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76CE11A2" w14:textId="2C12D823" w:rsidR="00DC5CFB" w:rsidRDefault="00DC5CFB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3E614D4D" w14:textId="77777777" w:rsidR="00A6450A" w:rsidRDefault="00A6450A">
      <w:pPr>
        <w:rPr>
          <w:rFonts w:ascii="Gotham" w:hAnsi="Gotham"/>
          <w:color w:val="002060"/>
        </w:rPr>
      </w:pPr>
    </w:p>
    <w:p w14:paraId="6538E6E6" w14:textId="64467628" w:rsidR="00A6450A" w:rsidRPr="00A6450A" w:rsidRDefault="00A6450A" w:rsidP="00A6450A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4BFF9487" w14:textId="69FA82B1" w:rsidR="00AB4DBF" w:rsidRDefault="00A6450A" w:rsidP="00A6450A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4A74A12F" w14:textId="14C24A7B" w:rsidR="00DC5CFB" w:rsidRDefault="00DC5CFB" w:rsidP="00A6450A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615229BD" w14:textId="77777777" w:rsidR="00A6450A" w:rsidRPr="00A6450A" w:rsidRDefault="00A6450A" w:rsidP="00A6450A">
      <w:pPr>
        <w:rPr>
          <w:rFonts w:ascii="Gotham" w:hAnsi="Gotham"/>
          <w:color w:val="002060"/>
        </w:rPr>
      </w:pPr>
    </w:p>
    <w:p w14:paraId="0D016811" w14:textId="60E1EDE3" w:rsidR="00A6450A" w:rsidRPr="00A6450A" w:rsidRDefault="00A6450A" w:rsidP="00A6450A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4C3363E7" w14:textId="7CB01E28" w:rsidR="00A6450A" w:rsidRDefault="00A6450A" w:rsidP="00A6450A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0B81DDB2" w14:textId="6B5E2AF2" w:rsidR="00DC5CFB" w:rsidRDefault="00DC5CFB" w:rsidP="00A6450A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1707017E" w14:textId="77777777" w:rsidR="00A6450A" w:rsidRPr="00A6450A" w:rsidRDefault="00A6450A" w:rsidP="00A6450A">
      <w:pPr>
        <w:rPr>
          <w:rFonts w:ascii="Gotham" w:hAnsi="Gotham"/>
          <w:color w:val="002060"/>
        </w:rPr>
      </w:pPr>
    </w:p>
    <w:p w14:paraId="77C9400C" w14:textId="77777777" w:rsidR="00A6450A" w:rsidRDefault="00A6450A" w:rsidP="00A6450A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26E8AAB1" w14:textId="01923A88" w:rsidR="00A6450A" w:rsidRDefault="00A6450A" w:rsidP="00A6450A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5702EFCE" w14:textId="77777777" w:rsidR="00DC5CFB" w:rsidRDefault="00DC5CFB" w:rsidP="00DC5CFB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287989ED" w14:textId="77777777" w:rsidR="00A6450A" w:rsidRPr="00A6450A" w:rsidRDefault="00A6450A" w:rsidP="00A6450A">
      <w:pPr>
        <w:rPr>
          <w:rFonts w:ascii="Gotham" w:hAnsi="Gotham"/>
          <w:color w:val="002060"/>
        </w:rPr>
      </w:pPr>
    </w:p>
    <w:p w14:paraId="035BA6A9" w14:textId="77777777" w:rsidR="00A6450A" w:rsidRDefault="00A6450A" w:rsidP="00A6450A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3BFBB0E9" w14:textId="26B6A5FA" w:rsidR="00A6450A" w:rsidRDefault="00A6450A" w:rsidP="00A6450A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49E52054" w14:textId="77777777" w:rsidR="00DC5CFB" w:rsidRDefault="00DC5CFB" w:rsidP="00DC5CFB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32856B26" w14:textId="77777777" w:rsidR="00A6450A" w:rsidRPr="00A6450A" w:rsidRDefault="00A6450A" w:rsidP="00A6450A">
      <w:pPr>
        <w:rPr>
          <w:rFonts w:ascii="Gotham" w:hAnsi="Gotham"/>
          <w:color w:val="002060"/>
        </w:rPr>
      </w:pPr>
    </w:p>
    <w:p w14:paraId="7640117E" w14:textId="77777777" w:rsidR="00A6450A" w:rsidRDefault="00A6450A" w:rsidP="00A6450A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2C15E44A" w14:textId="76161526" w:rsidR="00A6450A" w:rsidRDefault="00A6450A" w:rsidP="00A6450A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63BA0C79" w14:textId="5C49C4A7" w:rsidR="00DC5CFB" w:rsidRDefault="00DC5CFB" w:rsidP="00DC5CFB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150A194E" w14:textId="3F79889F" w:rsidR="00DC5CFB" w:rsidRDefault="00DC5CFB" w:rsidP="00DC5CFB">
      <w:pPr>
        <w:rPr>
          <w:rFonts w:ascii="Gotham" w:hAnsi="Gotham"/>
          <w:color w:val="002060"/>
        </w:rPr>
      </w:pPr>
      <w:bookmarkStart w:id="0" w:name="_GoBack"/>
      <w:bookmarkEnd w:id="0"/>
    </w:p>
    <w:p w14:paraId="0E80BBCE" w14:textId="61B7F929" w:rsidR="00DC5CFB" w:rsidRPr="00DC5CFB" w:rsidRDefault="00DC5CFB" w:rsidP="00DC5CFB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4AAD2371" w14:textId="77777777" w:rsidR="00DC5CFB" w:rsidRDefault="00DC5CFB" w:rsidP="00DC5CFB">
      <w:pPr>
        <w:rPr>
          <w:rFonts w:ascii="Gotham" w:hAnsi="Gotham"/>
          <w:color w:val="002060"/>
        </w:rPr>
      </w:pPr>
      <w:r w:rsidRPr="00A6450A">
        <w:rPr>
          <w:rFonts w:ascii="Gotham" w:hAnsi="Gotham"/>
          <w:color w:val="002060"/>
        </w:rPr>
        <w:t>Responsable:</w:t>
      </w:r>
    </w:p>
    <w:p w14:paraId="6F3592B2" w14:textId="75CB8BC7" w:rsidR="00DC5CFB" w:rsidRDefault="00DC5CFB" w:rsidP="00DC5CFB">
      <w:pPr>
        <w:rPr>
          <w:rFonts w:ascii="Gotham" w:hAnsi="Gotham"/>
          <w:color w:val="002060"/>
        </w:rPr>
      </w:pPr>
      <w:r>
        <w:rPr>
          <w:rFonts w:ascii="Gotham" w:hAnsi="Gotham"/>
          <w:color w:val="002060"/>
        </w:rPr>
        <w:t>Fecha de entrega:</w:t>
      </w:r>
    </w:p>
    <w:p w14:paraId="1CBE3E8A" w14:textId="497207AD" w:rsidR="00DC5CFB" w:rsidRDefault="00DC5CFB" w:rsidP="00DC5CFB">
      <w:pPr>
        <w:rPr>
          <w:rFonts w:ascii="Gotham" w:hAnsi="Gotham"/>
          <w:color w:val="002060"/>
        </w:rPr>
      </w:pPr>
    </w:p>
    <w:p w14:paraId="369D65FE" w14:textId="4EE18875" w:rsidR="00DC5CFB" w:rsidRPr="00DC5CFB" w:rsidRDefault="00DC5CFB" w:rsidP="00DC5CFB">
      <w:pPr>
        <w:pStyle w:val="Prrafodelista"/>
        <w:numPr>
          <w:ilvl w:val="0"/>
          <w:numId w:val="16"/>
        </w:numPr>
        <w:rPr>
          <w:rFonts w:ascii="Gotham" w:hAnsi="Gotham"/>
          <w:color w:val="002060"/>
        </w:rPr>
      </w:pPr>
    </w:p>
    <w:p w14:paraId="62737FA7" w14:textId="77777777" w:rsidR="00DC5CFB" w:rsidRPr="00DC5CFB" w:rsidRDefault="00DC5CFB" w:rsidP="00DC5CFB">
      <w:pPr>
        <w:rPr>
          <w:rFonts w:ascii="Gotham" w:hAnsi="Gotham"/>
          <w:color w:val="002060"/>
        </w:rPr>
      </w:pPr>
      <w:r w:rsidRPr="00DC5CFB">
        <w:rPr>
          <w:rFonts w:ascii="Gotham" w:hAnsi="Gotham"/>
          <w:color w:val="002060"/>
        </w:rPr>
        <w:t>Responsable:</w:t>
      </w:r>
    </w:p>
    <w:p w14:paraId="59F1ECF8" w14:textId="34A77558" w:rsidR="00AB4DBF" w:rsidRDefault="00DC5CFB">
      <w:pPr>
        <w:rPr>
          <w:rFonts w:ascii="Gotham" w:hAnsi="Gotham"/>
          <w:color w:val="002060"/>
        </w:rPr>
      </w:pPr>
      <w:r w:rsidRPr="00DC5CFB">
        <w:rPr>
          <w:rFonts w:ascii="Gotham" w:hAnsi="Gotham"/>
          <w:color w:val="002060"/>
        </w:rPr>
        <w:t>Fecha de entreg</w:t>
      </w:r>
      <w:r>
        <w:rPr>
          <w:rFonts w:ascii="Gotham" w:hAnsi="Gotham"/>
          <w:color w:val="002060"/>
        </w:rPr>
        <w:t>a:</w:t>
      </w:r>
    </w:p>
    <w:p w14:paraId="3974690C" w14:textId="41EEB279" w:rsidR="00AB4DBF" w:rsidRDefault="00AB4DBF">
      <w:pPr>
        <w:rPr>
          <w:rFonts w:ascii="Gotham" w:hAnsi="Gotham"/>
          <w:color w:val="002060"/>
        </w:rPr>
      </w:pPr>
    </w:p>
    <w:p w14:paraId="6EC5B1FB" w14:textId="3149ED76" w:rsidR="00AB4DBF" w:rsidRDefault="00AB4DBF">
      <w:pPr>
        <w:rPr>
          <w:rFonts w:ascii="Gotham" w:hAnsi="Gotham"/>
          <w:color w:val="002060"/>
        </w:rPr>
      </w:pPr>
    </w:p>
    <w:p w14:paraId="1131D8EA" w14:textId="77777777" w:rsidR="00AB4DBF" w:rsidRPr="0062622B" w:rsidRDefault="00AB4DBF" w:rsidP="00DC5CFB">
      <w:pPr>
        <w:spacing w:line="360" w:lineRule="auto"/>
        <w:rPr>
          <w:sz w:val="18"/>
        </w:rPr>
      </w:pPr>
      <w:r w:rsidRPr="0062622B">
        <w:rPr>
          <w:rFonts w:ascii="Gotham" w:hAnsi="Gotham"/>
          <w:b/>
          <w:color w:val="002060"/>
          <w:sz w:val="18"/>
        </w:rPr>
        <w:t>Participantes</w:t>
      </w:r>
      <w:r w:rsidRPr="0062622B">
        <w:rPr>
          <w:sz w:val="18"/>
        </w:rPr>
        <w:t>:</w:t>
      </w:r>
    </w:p>
    <w:p w14:paraId="405B312B" w14:textId="1A60F087" w:rsidR="00AB4DBF" w:rsidRPr="0062622B" w:rsidRDefault="00AB4DBF" w:rsidP="00DC5CFB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F5908" wp14:editId="1CD76831">
                <wp:simplePos x="0" y="0"/>
                <wp:positionH relativeFrom="column">
                  <wp:posOffset>1962681</wp:posOffset>
                </wp:positionH>
                <wp:positionV relativeFrom="paragraph">
                  <wp:posOffset>105723</wp:posOffset>
                </wp:positionV>
                <wp:extent cx="1236372" cy="0"/>
                <wp:effectExtent l="0" t="0" r="0" b="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9D3E1" id="Conector recto 4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5pt,8.3pt" to="251.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" strokecolor="#303848 [3204]" strokeweight=".5pt">
                <v:stroke joinstyle="miter"/>
              </v:line>
            </w:pict>
          </mc:Fallback>
        </mc:AlternateContent>
      </w:r>
      <w:r w:rsidR="00636BA5">
        <w:rPr>
          <w:rFonts w:ascii="Gotham" w:hAnsi="Gotham"/>
          <w:color w:val="002060"/>
          <w:sz w:val="18"/>
        </w:rPr>
        <w:t xml:space="preserve">Nombre </w:t>
      </w:r>
    </w:p>
    <w:p w14:paraId="057A2640" w14:textId="322ECC32" w:rsidR="00AB4DBF" w:rsidRPr="0062622B" w:rsidRDefault="00AB4DBF" w:rsidP="00DC5CFB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4E2F1" wp14:editId="3242E170">
                <wp:simplePos x="0" y="0"/>
                <wp:positionH relativeFrom="column">
                  <wp:posOffset>1977125</wp:posOffset>
                </wp:positionH>
                <wp:positionV relativeFrom="paragraph">
                  <wp:posOffset>106045</wp:posOffset>
                </wp:positionV>
                <wp:extent cx="1236372" cy="0"/>
                <wp:effectExtent l="0" t="0" r="0" b="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2050F" id="Conector recto 4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pt,8.35pt" to="253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" strokecolor="#303848 [3204]" strokeweight=".5pt">
                <v:stroke joinstyle="miter"/>
              </v:line>
            </w:pict>
          </mc:Fallback>
        </mc:AlternateContent>
      </w:r>
      <w:r w:rsidR="00636BA5" w:rsidRPr="00636BA5">
        <w:rPr>
          <w:rFonts w:ascii="Gotham" w:hAnsi="Gotham"/>
          <w:color w:val="002060"/>
          <w:sz w:val="18"/>
        </w:rPr>
        <w:t xml:space="preserve"> </w:t>
      </w:r>
      <w:r w:rsidR="00636BA5">
        <w:rPr>
          <w:rFonts w:ascii="Gotham" w:hAnsi="Gotham"/>
          <w:color w:val="002060"/>
          <w:sz w:val="18"/>
        </w:rPr>
        <w:t>Nombre</w:t>
      </w:r>
    </w:p>
    <w:p w14:paraId="3A1A20BE" w14:textId="43B70E04" w:rsidR="00AB4DBF" w:rsidRPr="0062622B" w:rsidRDefault="00AB4DBF" w:rsidP="00DC5CFB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F4DC5" wp14:editId="0DE74E5E">
                <wp:simplePos x="0" y="0"/>
                <wp:positionH relativeFrom="column">
                  <wp:posOffset>1988346</wp:posOffset>
                </wp:positionH>
                <wp:positionV relativeFrom="paragraph">
                  <wp:posOffset>107950</wp:posOffset>
                </wp:positionV>
                <wp:extent cx="1236372" cy="0"/>
                <wp:effectExtent l="0" t="0" r="0" b="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BA55C" id="Conector recto 4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5pt,8.5pt" to="253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" strokecolor="#303848 [3204]" strokeweight=".5pt">
                <v:stroke joinstyle="miter"/>
              </v:line>
            </w:pict>
          </mc:Fallback>
        </mc:AlternateContent>
      </w:r>
      <w:r w:rsidR="00636BA5" w:rsidRPr="00636BA5">
        <w:rPr>
          <w:rFonts w:ascii="Gotham" w:hAnsi="Gotham"/>
          <w:color w:val="002060"/>
          <w:sz w:val="18"/>
        </w:rPr>
        <w:t xml:space="preserve"> </w:t>
      </w:r>
      <w:r w:rsidR="00636BA5">
        <w:rPr>
          <w:rFonts w:ascii="Gotham" w:hAnsi="Gotham"/>
          <w:color w:val="002060"/>
          <w:sz w:val="18"/>
        </w:rPr>
        <w:t>Nombre</w:t>
      </w:r>
    </w:p>
    <w:p w14:paraId="1766FB68" w14:textId="1C0745BB" w:rsidR="00AB4DBF" w:rsidRPr="0062622B" w:rsidRDefault="00AB4DBF" w:rsidP="00DC5CFB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630C8" wp14:editId="517A512E">
                <wp:simplePos x="0" y="0"/>
                <wp:positionH relativeFrom="column">
                  <wp:posOffset>1998819</wp:posOffset>
                </wp:positionH>
                <wp:positionV relativeFrom="paragraph">
                  <wp:posOffset>109855</wp:posOffset>
                </wp:positionV>
                <wp:extent cx="1236372" cy="0"/>
                <wp:effectExtent l="0" t="0" r="0" b="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AD769" id="Conector recto 4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pt,8.65pt" to="254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" strokecolor="#303848 [3204]" strokeweight=".5pt">
                <v:stroke joinstyle="miter"/>
              </v:line>
            </w:pict>
          </mc:Fallback>
        </mc:AlternateContent>
      </w:r>
      <w:r w:rsidR="00636BA5" w:rsidRPr="00636BA5">
        <w:rPr>
          <w:rFonts w:ascii="Gotham" w:hAnsi="Gotham"/>
          <w:color w:val="002060"/>
          <w:sz w:val="18"/>
        </w:rPr>
        <w:t xml:space="preserve"> </w:t>
      </w:r>
      <w:r w:rsidR="00636BA5">
        <w:rPr>
          <w:rFonts w:ascii="Gotham" w:hAnsi="Gotham"/>
          <w:color w:val="002060"/>
          <w:sz w:val="18"/>
        </w:rPr>
        <w:t>Nombre</w:t>
      </w:r>
    </w:p>
    <w:p w14:paraId="64C78B36" w14:textId="0383D1E2" w:rsidR="00AB4DBF" w:rsidRDefault="00AB4DBF" w:rsidP="00636BA5">
      <w:pPr>
        <w:tabs>
          <w:tab w:val="left" w:pos="5261"/>
        </w:tabs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93A89" wp14:editId="17977808">
                <wp:simplePos x="0" y="0"/>
                <wp:positionH relativeFrom="column">
                  <wp:posOffset>2006439</wp:posOffset>
                </wp:positionH>
                <wp:positionV relativeFrom="paragraph">
                  <wp:posOffset>123190</wp:posOffset>
                </wp:positionV>
                <wp:extent cx="1236345" cy="0"/>
                <wp:effectExtent l="0" t="0" r="0" b="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63E35" id="Conector recto 4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pt,9.7pt" to="255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" strokecolor="#303848 [3204]" strokeweight=".5pt">
                <v:stroke joinstyle="miter"/>
              </v:line>
            </w:pict>
          </mc:Fallback>
        </mc:AlternateContent>
      </w:r>
      <w:r w:rsidR="00636BA5" w:rsidRPr="00636BA5">
        <w:rPr>
          <w:rFonts w:ascii="Gotham" w:hAnsi="Gotham"/>
          <w:color w:val="002060"/>
          <w:sz w:val="18"/>
        </w:rPr>
        <w:t xml:space="preserve"> </w:t>
      </w:r>
      <w:r w:rsidR="00636BA5">
        <w:rPr>
          <w:rFonts w:ascii="Gotham" w:hAnsi="Gotham"/>
          <w:color w:val="002060"/>
          <w:sz w:val="18"/>
        </w:rPr>
        <w:t>Nombre</w:t>
      </w:r>
      <w:r w:rsidR="00636BA5">
        <w:rPr>
          <w:rFonts w:ascii="Gotham" w:hAnsi="Gotham"/>
          <w:color w:val="002060"/>
          <w:sz w:val="18"/>
        </w:rPr>
        <w:tab/>
      </w:r>
    </w:p>
    <w:p w14:paraId="6496E582" w14:textId="77777777" w:rsidR="00636BA5" w:rsidRPr="0062622B" w:rsidRDefault="00636BA5" w:rsidP="00636BA5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C61CB" wp14:editId="2B30A3A2">
                <wp:simplePos x="0" y="0"/>
                <wp:positionH relativeFrom="column">
                  <wp:posOffset>1998819</wp:posOffset>
                </wp:positionH>
                <wp:positionV relativeFrom="paragraph">
                  <wp:posOffset>109855</wp:posOffset>
                </wp:positionV>
                <wp:extent cx="1236372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1611A" id="Conector rec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pt,8.65pt" to="254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" strokecolor="#303848 [3204]" strokeweight=".5pt">
                <v:stroke joinstyle="miter"/>
              </v:line>
            </w:pict>
          </mc:Fallback>
        </mc:AlternateContent>
      </w:r>
      <w:r w:rsidRPr="00636BA5">
        <w:rPr>
          <w:rFonts w:ascii="Gotham" w:hAnsi="Gotham"/>
          <w:color w:val="002060"/>
          <w:sz w:val="18"/>
        </w:rPr>
        <w:t xml:space="preserve"> </w:t>
      </w:r>
      <w:r>
        <w:rPr>
          <w:rFonts w:ascii="Gotham" w:hAnsi="Gotham"/>
          <w:color w:val="002060"/>
          <w:sz w:val="18"/>
        </w:rPr>
        <w:t>Nombre</w:t>
      </w:r>
    </w:p>
    <w:p w14:paraId="029A61F3" w14:textId="5385664C" w:rsidR="00636BA5" w:rsidRPr="00636BA5" w:rsidRDefault="00636BA5" w:rsidP="00636BA5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24437" wp14:editId="65FF9498">
                <wp:simplePos x="0" y="0"/>
                <wp:positionH relativeFrom="column">
                  <wp:posOffset>2006439</wp:posOffset>
                </wp:positionH>
                <wp:positionV relativeFrom="paragraph">
                  <wp:posOffset>123190</wp:posOffset>
                </wp:positionV>
                <wp:extent cx="123634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241EF" id="Conector recto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pt,9.7pt" to="255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" strokecolor="#303848 [3204]" strokeweight=".5pt">
                <v:stroke joinstyle="miter"/>
              </v:line>
            </w:pict>
          </mc:Fallback>
        </mc:AlternateContent>
      </w:r>
      <w:r w:rsidRPr="00636BA5">
        <w:rPr>
          <w:rFonts w:ascii="Gotham" w:hAnsi="Gotham"/>
          <w:color w:val="002060"/>
          <w:sz w:val="18"/>
        </w:rPr>
        <w:t xml:space="preserve"> </w:t>
      </w:r>
      <w:r>
        <w:rPr>
          <w:rFonts w:ascii="Gotham" w:hAnsi="Gotham"/>
          <w:color w:val="002060"/>
          <w:sz w:val="18"/>
        </w:rPr>
        <w:t>Nombre</w:t>
      </w:r>
    </w:p>
    <w:p w14:paraId="18F48847" w14:textId="77777777" w:rsidR="00636BA5" w:rsidRPr="0062622B" w:rsidRDefault="00636BA5" w:rsidP="00636BA5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5F2C45" wp14:editId="11322040">
                <wp:simplePos x="0" y="0"/>
                <wp:positionH relativeFrom="column">
                  <wp:posOffset>1998819</wp:posOffset>
                </wp:positionH>
                <wp:positionV relativeFrom="paragraph">
                  <wp:posOffset>109855</wp:posOffset>
                </wp:positionV>
                <wp:extent cx="1236372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2EE33" id="Conector rec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pt,8.65pt" to="254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" strokecolor="#303848 [3204]" strokeweight=".5pt">
                <v:stroke joinstyle="miter"/>
              </v:line>
            </w:pict>
          </mc:Fallback>
        </mc:AlternateContent>
      </w:r>
      <w:r w:rsidRPr="00636BA5">
        <w:rPr>
          <w:rFonts w:ascii="Gotham" w:hAnsi="Gotham"/>
          <w:color w:val="002060"/>
          <w:sz w:val="18"/>
        </w:rPr>
        <w:t xml:space="preserve"> </w:t>
      </w:r>
      <w:r>
        <w:rPr>
          <w:rFonts w:ascii="Gotham" w:hAnsi="Gotham"/>
          <w:color w:val="002060"/>
          <w:sz w:val="18"/>
        </w:rPr>
        <w:t>Nombre</w:t>
      </w:r>
    </w:p>
    <w:p w14:paraId="781CC556" w14:textId="77777777" w:rsidR="00636BA5" w:rsidRPr="0062622B" w:rsidRDefault="00636BA5" w:rsidP="00636BA5">
      <w:pPr>
        <w:spacing w:line="360" w:lineRule="auto"/>
        <w:rPr>
          <w:rFonts w:ascii="Gotham" w:hAnsi="Gotham"/>
          <w:color w:val="002060"/>
          <w:sz w:val="18"/>
        </w:rPr>
      </w:pPr>
      <w:r w:rsidRPr="0062622B">
        <w:rPr>
          <w:rFonts w:ascii="Gotham" w:hAnsi="Gotham"/>
          <w:noProof/>
          <w:color w:val="002060"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0BDED0" wp14:editId="216FA7CF">
                <wp:simplePos x="0" y="0"/>
                <wp:positionH relativeFrom="column">
                  <wp:posOffset>2006439</wp:posOffset>
                </wp:positionH>
                <wp:positionV relativeFrom="paragraph">
                  <wp:posOffset>123190</wp:posOffset>
                </wp:positionV>
                <wp:extent cx="1236345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1E121" id="Conector recto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pt,9.7pt" to="255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" strokecolor="#303848 [3204]" strokeweight=".5pt">
                <v:stroke joinstyle="miter"/>
              </v:line>
            </w:pict>
          </mc:Fallback>
        </mc:AlternateContent>
      </w:r>
      <w:r w:rsidRPr="00636BA5">
        <w:rPr>
          <w:rFonts w:ascii="Gotham" w:hAnsi="Gotham"/>
          <w:color w:val="002060"/>
          <w:sz w:val="18"/>
        </w:rPr>
        <w:t xml:space="preserve"> </w:t>
      </w:r>
      <w:r>
        <w:rPr>
          <w:rFonts w:ascii="Gotham" w:hAnsi="Gotham"/>
          <w:color w:val="002060"/>
          <w:sz w:val="18"/>
        </w:rPr>
        <w:t>Nombre</w:t>
      </w:r>
    </w:p>
    <w:p w14:paraId="02CB6144" w14:textId="77777777" w:rsidR="00636BA5" w:rsidRDefault="00636BA5" w:rsidP="00636BA5">
      <w:pPr>
        <w:rPr>
          <w:rFonts w:ascii="Gotham" w:hAnsi="Gotham"/>
          <w:color w:val="002060"/>
        </w:rPr>
      </w:pPr>
    </w:p>
    <w:p w14:paraId="73176BFE" w14:textId="77777777" w:rsidR="00636BA5" w:rsidRPr="0062622B" w:rsidRDefault="00636BA5" w:rsidP="00636BA5">
      <w:pPr>
        <w:tabs>
          <w:tab w:val="left" w:pos="5261"/>
        </w:tabs>
        <w:spacing w:line="360" w:lineRule="auto"/>
        <w:rPr>
          <w:rFonts w:ascii="Gotham" w:hAnsi="Gotham"/>
          <w:color w:val="002060"/>
          <w:sz w:val="18"/>
        </w:rPr>
      </w:pPr>
    </w:p>
    <w:p w14:paraId="56348CEE" w14:textId="77777777" w:rsidR="00AB4DBF" w:rsidRDefault="00AB4DBF" w:rsidP="00DC5CFB">
      <w:pPr>
        <w:rPr>
          <w:rFonts w:ascii="Gotham" w:hAnsi="Gotham"/>
          <w:color w:val="002060"/>
        </w:rPr>
      </w:pPr>
    </w:p>
    <w:p w14:paraId="418B1F05" w14:textId="77777777" w:rsidR="00AB4DBF" w:rsidRPr="00F60D03" w:rsidRDefault="00AB4DBF">
      <w:pPr>
        <w:rPr>
          <w:rFonts w:ascii="Gotham" w:hAnsi="Gotham"/>
          <w:color w:val="002060"/>
        </w:rPr>
      </w:pPr>
    </w:p>
    <w:sectPr w:rsidR="00AB4DBF" w:rsidRPr="00F60D03" w:rsidSect="00AB4DBF">
      <w:headerReference w:type="default" r:id="rId11"/>
      <w:footerReference w:type="default" r:id="rId12"/>
      <w:pgSz w:w="11906" w:h="16838" w:code="9"/>
      <w:pgMar w:top="67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6E7CA" w14:textId="77777777" w:rsidR="00B21084" w:rsidRDefault="00B21084" w:rsidP="00F316AD">
      <w:r>
        <w:separator/>
      </w:r>
    </w:p>
  </w:endnote>
  <w:endnote w:type="continuationSeparator" w:id="0">
    <w:p w14:paraId="6DFF1005" w14:textId="77777777" w:rsidR="00B21084" w:rsidRDefault="00B21084" w:rsidP="00F3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otham">
    <w:panose1 w:val="02000504050000020004"/>
    <w:charset w:val="00"/>
    <w:family w:val="auto"/>
    <w:pitch w:val="variable"/>
    <w:sig w:usb0="A00000A7" w:usb1="00000000" w:usb2="00000000" w:usb3="00000000" w:csb0="0000011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47912" w14:textId="77777777" w:rsidR="005234D3" w:rsidRDefault="005234D3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A40EA43" wp14:editId="0768002F">
          <wp:simplePos x="0" y="0"/>
          <wp:positionH relativeFrom="column">
            <wp:posOffset>798368</wp:posOffset>
          </wp:positionH>
          <wp:positionV relativeFrom="paragraph">
            <wp:posOffset>-795943</wp:posOffset>
          </wp:positionV>
          <wp:extent cx="3930015" cy="59309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001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BDBB782" wp14:editId="771BC50C">
          <wp:simplePos x="0" y="0"/>
          <wp:positionH relativeFrom="page">
            <wp:align>right</wp:align>
          </wp:positionH>
          <wp:positionV relativeFrom="paragraph">
            <wp:posOffset>-2464897</wp:posOffset>
          </wp:positionV>
          <wp:extent cx="7543152" cy="3341554"/>
          <wp:effectExtent l="0" t="0" r="127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 rot="10800000">
                    <a:off x="0" y="0"/>
                    <a:ext cx="7543152" cy="33415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4564FC" w14:textId="77777777" w:rsidR="005234D3" w:rsidRDefault="005234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A7F57" w14:textId="77777777" w:rsidR="00B21084" w:rsidRDefault="00B21084" w:rsidP="00F316AD">
      <w:r>
        <w:separator/>
      </w:r>
    </w:p>
  </w:footnote>
  <w:footnote w:type="continuationSeparator" w:id="0">
    <w:p w14:paraId="6141AD74" w14:textId="77777777" w:rsidR="00B21084" w:rsidRDefault="00B21084" w:rsidP="00F31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F1A1" w14:textId="7810E764" w:rsidR="00AB4DBF" w:rsidRPr="00F60D03" w:rsidRDefault="00AB4DBF" w:rsidP="00AB4DBF">
    <w:pPr>
      <w:pStyle w:val="Delimitadorgrfico"/>
      <w:rPr>
        <w:rFonts w:ascii="Gotham" w:hAnsi="Gotham"/>
        <w:color w:val="002060"/>
      </w:rPr>
    </w:pPr>
    <w:r w:rsidRPr="00F60D03">
      <w:rPr>
        <w:rFonts w:ascii="Gotham" w:hAnsi="Gotham" w:cs="Times New Roman (Body CS)"/>
        <w:noProof/>
        <w:color w:val="002060"/>
        <w:spacing w:val="40"/>
      </w:rPr>
      <w:drawing>
        <wp:anchor distT="0" distB="0" distL="114300" distR="114300" simplePos="0" relativeHeight="251666432" behindDoc="1" locked="0" layoutInCell="1" allowOverlap="1" wp14:anchorId="04D4DDE7" wp14:editId="48805B8C">
          <wp:simplePos x="0" y="0"/>
          <wp:positionH relativeFrom="margin">
            <wp:align>center</wp:align>
          </wp:positionH>
          <wp:positionV relativeFrom="paragraph">
            <wp:posOffset>-335915</wp:posOffset>
          </wp:positionV>
          <wp:extent cx="409575" cy="409575"/>
          <wp:effectExtent l="0" t="0" r="9525" b="952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0D03">
      <w:rPr>
        <w:rFonts w:ascii="Gotham" w:eastAsia="Times New Roman" w:hAnsi="Gotham" w:cs="Times New Roman"/>
        <w:noProof/>
        <w:color w:val="002060"/>
        <w:lang w:bidi="es-E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BFD82B1" wp14:editId="15FE481A">
              <wp:simplePos x="0" y="0"/>
              <wp:positionH relativeFrom="page">
                <wp:align>left</wp:align>
              </wp:positionH>
              <wp:positionV relativeFrom="paragraph">
                <wp:posOffset>-454660</wp:posOffset>
              </wp:positionV>
              <wp:extent cx="7772400" cy="1249200"/>
              <wp:effectExtent l="0" t="0" r="0" b="8255"/>
              <wp:wrapNone/>
              <wp:docPr id="6" name="Rectá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2492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DADBE6" id="Rectángulo 7" o:spid="_x0000_s1026" style="position:absolute;margin-left:0;margin-top:-35.8pt;width:612pt;height:98.3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" fillcolor="#002060" stroked="f">
              <w10:wrap anchorx="page"/>
            </v:rect>
          </w:pict>
        </mc:Fallback>
      </mc:AlternateConten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8966"/>
    </w:tblGrid>
    <w:tr w:rsidR="00AB4DBF" w:rsidRPr="00F60D03" w14:paraId="08BA83EE" w14:textId="77777777" w:rsidTr="00027AA5">
      <w:trPr>
        <w:trHeight w:val="1292"/>
      </w:trPr>
      <w:tc>
        <w:tcPr>
          <w:tcW w:w="8966" w:type="dxa"/>
          <w:tcBorders>
            <w:top w:val="single" w:sz="24" w:space="0" w:color="BF9268" w:themeColor="accent2"/>
            <w:left w:val="single" w:sz="24" w:space="0" w:color="BF9268" w:themeColor="accent2"/>
            <w:bottom w:val="single" w:sz="24" w:space="0" w:color="BF9268" w:themeColor="accent2"/>
            <w:right w:val="single" w:sz="24" w:space="0" w:color="BF9268" w:themeColor="accent2"/>
          </w:tcBorders>
          <w:shd w:val="clear" w:color="auto" w:fill="FFFFFF" w:themeFill="background1"/>
        </w:tcPr>
        <w:p w14:paraId="2A5F7413" w14:textId="5D4B0B01" w:rsidR="00AB4DBF" w:rsidRPr="00F60D03" w:rsidRDefault="00AB4DBF" w:rsidP="00AB4DBF">
          <w:pPr>
            <w:pStyle w:val="Ttulo"/>
            <w:rPr>
              <w:rFonts w:ascii="Gotham" w:hAnsi="Gotham"/>
              <w:color w:val="002060"/>
            </w:rPr>
          </w:pPr>
          <w:r w:rsidRPr="00F60D03">
            <w:rPr>
              <w:rFonts w:ascii="Gotham" w:hAnsi="Gotham"/>
              <w:color w:val="002060"/>
            </w:rPr>
            <w:t>MINUTA</w:t>
          </w:r>
        </w:p>
        <w:p w14:paraId="2AF4B46D" w14:textId="77777777" w:rsidR="00AB4DBF" w:rsidRPr="00F60D03" w:rsidRDefault="00AB4DBF" w:rsidP="00AB4DBF">
          <w:pPr>
            <w:pStyle w:val="Subttulo"/>
            <w:rPr>
              <w:rFonts w:ascii="Gotham" w:hAnsi="Gotham"/>
              <w:color w:val="002060"/>
            </w:rPr>
          </w:pPr>
          <w:r w:rsidRPr="00F60D03">
            <w:rPr>
              <w:rFonts w:ascii="Gotham" w:hAnsi="Gotham"/>
              <w:color w:val="002060"/>
            </w:rPr>
            <w:t>REUNIÓN BIOTECNOLOGÍA UPMP</w:t>
          </w:r>
          <w:r w:rsidRPr="00F60D03">
            <w:rPr>
              <w:rFonts w:ascii="Gotham" w:hAnsi="Gotham"/>
              <w:color w:val="002060"/>
              <w:lang w:bidi="es-ES"/>
            </w:rPr>
            <w:t xml:space="preserve"> </w:t>
          </w:r>
        </w:p>
      </w:tc>
    </w:tr>
    <w:tr w:rsidR="00AB4DBF" w:rsidRPr="00F60D03" w14:paraId="74CC6071" w14:textId="77777777" w:rsidTr="00027AA5">
      <w:trPr>
        <w:trHeight w:val="438"/>
      </w:trPr>
      <w:tc>
        <w:tcPr>
          <w:tcW w:w="8966" w:type="dxa"/>
          <w:tcBorders>
            <w:top w:val="single" w:sz="24" w:space="0" w:color="BF9268" w:themeColor="accent2"/>
          </w:tcBorders>
          <w:vAlign w:val="center"/>
        </w:tcPr>
        <w:p w14:paraId="7663FC20" w14:textId="77777777" w:rsidR="00AB4DBF" w:rsidRPr="00F60D03" w:rsidRDefault="00AB4DBF" w:rsidP="00AB4DBF">
          <w:pPr>
            <w:rPr>
              <w:rFonts w:ascii="Gotham" w:hAnsi="Gotham"/>
              <w:color w:val="002060"/>
            </w:rPr>
          </w:pPr>
        </w:p>
      </w:tc>
    </w:tr>
  </w:tbl>
  <w:p w14:paraId="7DB71950" w14:textId="1E59DA1A" w:rsidR="005234D3" w:rsidRDefault="005234D3">
    <w:pPr>
      <w:pStyle w:val="Encabezado"/>
      <w:rPr>
        <w:noProof/>
      </w:rPr>
    </w:pPr>
  </w:p>
  <w:p w14:paraId="7453033D" w14:textId="441E3311" w:rsidR="005234D3" w:rsidRDefault="005234D3" w:rsidP="00AB4DBF">
    <w:pPr>
      <w:pStyle w:val="Encabezado"/>
      <w:tabs>
        <w:tab w:val="clear" w:pos="4680"/>
        <w:tab w:val="clear" w:pos="9360"/>
        <w:tab w:val="left" w:pos="733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194CDA5" wp14:editId="04A21D0B">
          <wp:simplePos x="0" y="0"/>
          <wp:positionH relativeFrom="column">
            <wp:posOffset>6215974</wp:posOffset>
          </wp:positionH>
          <wp:positionV relativeFrom="paragraph">
            <wp:posOffset>770458</wp:posOffset>
          </wp:positionV>
          <wp:extent cx="262363" cy="2373549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9" t="65880" r="93379" b="2074"/>
                  <a:stretch/>
                </pic:blipFill>
                <pic:spPr bwMode="auto">
                  <a:xfrm>
                    <a:off x="0" y="0"/>
                    <a:ext cx="262363" cy="23735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4DB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954FF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C3A96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0221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BE87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B840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0C6F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3ADC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50F2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F26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670D43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F9268" w:themeColor="accent2"/>
      </w:rPr>
    </w:lvl>
  </w:abstractNum>
  <w:abstractNum w:abstractNumId="10" w15:restartNumberingAfterBreak="0">
    <w:nsid w:val="00F26F01"/>
    <w:multiLevelType w:val="hybridMultilevel"/>
    <w:tmpl w:val="8670E2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6E588C"/>
    <w:multiLevelType w:val="hybridMultilevel"/>
    <w:tmpl w:val="87ECE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943FC"/>
    <w:multiLevelType w:val="hybridMultilevel"/>
    <w:tmpl w:val="AF7A5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42DF2"/>
    <w:multiLevelType w:val="hybridMultilevel"/>
    <w:tmpl w:val="02249C7C"/>
    <w:lvl w:ilvl="0" w:tplc="F9CCA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C1248"/>
    <w:multiLevelType w:val="hybridMultilevel"/>
    <w:tmpl w:val="02249C7C"/>
    <w:lvl w:ilvl="0" w:tplc="F9CCA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C438E"/>
    <w:multiLevelType w:val="hybridMultilevel"/>
    <w:tmpl w:val="3C90C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4633D"/>
    <w:multiLevelType w:val="hybridMultilevel"/>
    <w:tmpl w:val="E378F222"/>
    <w:lvl w:ilvl="0" w:tplc="F9CCA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E65D4"/>
    <w:multiLevelType w:val="hybridMultilevel"/>
    <w:tmpl w:val="6EC861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7348D"/>
    <w:multiLevelType w:val="hybridMultilevel"/>
    <w:tmpl w:val="89AAA8C6"/>
    <w:lvl w:ilvl="0" w:tplc="F9CCA3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17"/>
  </w:num>
  <w:num w:numId="14">
    <w:abstractNumId w:val="15"/>
  </w:num>
  <w:num w:numId="15">
    <w:abstractNumId w:val="16"/>
  </w:num>
  <w:num w:numId="16">
    <w:abstractNumId w:val="14"/>
  </w:num>
  <w:num w:numId="17">
    <w:abstractNumId w:val="18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F6"/>
    <w:rsid w:val="00127C0F"/>
    <w:rsid w:val="00135F91"/>
    <w:rsid w:val="001700F2"/>
    <w:rsid w:val="001871FF"/>
    <w:rsid w:val="001F4150"/>
    <w:rsid w:val="00262D30"/>
    <w:rsid w:val="0027012A"/>
    <w:rsid w:val="0029715D"/>
    <w:rsid w:val="002E7201"/>
    <w:rsid w:val="0040233B"/>
    <w:rsid w:val="004125CF"/>
    <w:rsid w:val="004C5D0F"/>
    <w:rsid w:val="004D0355"/>
    <w:rsid w:val="004E6224"/>
    <w:rsid w:val="005234D3"/>
    <w:rsid w:val="00567462"/>
    <w:rsid w:val="005D2581"/>
    <w:rsid w:val="00617740"/>
    <w:rsid w:val="00636BA5"/>
    <w:rsid w:val="006C60E6"/>
    <w:rsid w:val="007513E6"/>
    <w:rsid w:val="007A3566"/>
    <w:rsid w:val="007E24F6"/>
    <w:rsid w:val="0080521C"/>
    <w:rsid w:val="00882C3C"/>
    <w:rsid w:val="00886487"/>
    <w:rsid w:val="0089710E"/>
    <w:rsid w:val="008B7A58"/>
    <w:rsid w:val="008F3A27"/>
    <w:rsid w:val="00904D7B"/>
    <w:rsid w:val="009412BB"/>
    <w:rsid w:val="009610E7"/>
    <w:rsid w:val="00992398"/>
    <w:rsid w:val="00995E5B"/>
    <w:rsid w:val="009A532F"/>
    <w:rsid w:val="00A21CDD"/>
    <w:rsid w:val="00A23B28"/>
    <w:rsid w:val="00A40DD1"/>
    <w:rsid w:val="00A6450A"/>
    <w:rsid w:val="00A74E15"/>
    <w:rsid w:val="00AB4DBF"/>
    <w:rsid w:val="00B21084"/>
    <w:rsid w:val="00C55D85"/>
    <w:rsid w:val="00CD50FD"/>
    <w:rsid w:val="00D035E6"/>
    <w:rsid w:val="00D20DA9"/>
    <w:rsid w:val="00D26A79"/>
    <w:rsid w:val="00D43477"/>
    <w:rsid w:val="00D66E81"/>
    <w:rsid w:val="00DC5CFB"/>
    <w:rsid w:val="00DD5C35"/>
    <w:rsid w:val="00EA03EF"/>
    <w:rsid w:val="00EE275A"/>
    <w:rsid w:val="00EE2F16"/>
    <w:rsid w:val="00EF624B"/>
    <w:rsid w:val="00F316AD"/>
    <w:rsid w:val="00F60D03"/>
    <w:rsid w:val="00F8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7A9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6"/>
    <w:qFormat/>
    <w:rsid w:val="008B7A58"/>
    <w:rPr>
      <w:color w:val="000000" w:themeColor="text1"/>
      <w:sz w:val="22"/>
    </w:rPr>
  </w:style>
  <w:style w:type="paragraph" w:styleId="Ttulo1">
    <w:name w:val="heading 1"/>
    <w:basedOn w:val="Normal"/>
    <w:next w:val="Normal"/>
    <w:link w:val="Ttulo1Car"/>
    <w:uiPriority w:val="2"/>
    <w:qFormat/>
    <w:rsid w:val="00CD50FD"/>
    <w:pPr>
      <w:jc w:val="center"/>
      <w:outlineLvl w:val="0"/>
    </w:pPr>
    <w:rPr>
      <w:rFonts w:cs="Times New Roman (Body CS)"/>
      <w:color w:val="FFFFFF"/>
      <w:spacing w:val="40"/>
    </w:rPr>
  </w:style>
  <w:style w:type="paragraph" w:styleId="Ttulo2">
    <w:name w:val="heading 2"/>
    <w:basedOn w:val="Normal"/>
    <w:next w:val="Normal"/>
    <w:link w:val="Ttulo2Car"/>
    <w:uiPriority w:val="9"/>
    <w:qFormat/>
    <w:rsid w:val="0040233B"/>
    <w:pPr>
      <w:outlineLvl w:val="1"/>
    </w:pPr>
    <w:rPr>
      <w:rFonts w:cs="Times New Roman (Body CS)"/>
      <w:color w:val="303848" w:themeColor="accent1"/>
      <w:spacing w:val="80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EE27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1B2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F316A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0DA9"/>
    <w:rPr>
      <w:color w:val="000000" w:themeColor="text1"/>
    </w:rPr>
  </w:style>
  <w:style w:type="paragraph" w:styleId="Piedepgina">
    <w:name w:val="footer"/>
    <w:basedOn w:val="Normal"/>
    <w:link w:val="PiedepginaCar"/>
    <w:uiPriority w:val="99"/>
    <w:semiHidden/>
    <w:rsid w:val="00F316A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0DA9"/>
    <w:rPr>
      <w:color w:val="000000" w:themeColor="text1"/>
    </w:rPr>
  </w:style>
  <w:style w:type="table" w:styleId="Tablaconcuadrcula">
    <w:name w:val="Table Grid"/>
    <w:basedOn w:val="Tablanormal"/>
    <w:uiPriority w:val="39"/>
    <w:rsid w:val="00F31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F316AD"/>
    <w:pPr>
      <w:tabs>
        <w:tab w:val="left" w:pos="2121"/>
        <w:tab w:val="left" w:pos="4241"/>
      </w:tabs>
      <w:spacing w:before="120" w:after="120"/>
      <w:jc w:val="center"/>
    </w:pPr>
    <w:rPr>
      <w:rFonts w:cs="Times New Roman (Body CS)"/>
      <w:color w:val="303848" w:themeColor="accent1"/>
      <w:spacing w:val="80"/>
      <w:sz w:val="52"/>
    </w:rPr>
  </w:style>
  <w:style w:type="character" w:customStyle="1" w:styleId="TtuloCar">
    <w:name w:val="Título Car"/>
    <w:basedOn w:val="Fuentedeprrafopredeter"/>
    <w:link w:val="Ttulo"/>
    <w:rsid w:val="00D20DA9"/>
    <w:rPr>
      <w:rFonts w:cs="Times New Roman (Body CS)"/>
      <w:color w:val="303848" w:themeColor="accent1"/>
      <w:spacing w:val="80"/>
      <w:sz w:val="52"/>
    </w:rPr>
  </w:style>
  <w:style w:type="paragraph" w:styleId="Subttulo">
    <w:name w:val="Subtitle"/>
    <w:basedOn w:val="Normal"/>
    <w:next w:val="Normal"/>
    <w:link w:val="SubttuloCar"/>
    <w:uiPriority w:val="1"/>
    <w:qFormat/>
    <w:rsid w:val="0029715D"/>
    <w:pPr>
      <w:spacing w:before="120" w:after="120"/>
      <w:jc w:val="center"/>
    </w:pPr>
    <w:rPr>
      <w:rFonts w:cs="Times New Roman (Body CS)"/>
      <w:color w:val="303848" w:themeColor="accent1"/>
      <w:spacing w:val="80"/>
    </w:rPr>
  </w:style>
  <w:style w:type="character" w:customStyle="1" w:styleId="SubttuloCar">
    <w:name w:val="Subtítulo Car"/>
    <w:basedOn w:val="Fuentedeprrafopredeter"/>
    <w:link w:val="Subttulo"/>
    <w:uiPriority w:val="1"/>
    <w:rsid w:val="0029715D"/>
    <w:rPr>
      <w:rFonts w:cs="Times New Roman (Body CS)"/>
      <w:color w:val="303848" w:themeColor="accent1"/>
      <w:spacing w:val="80"/>
    </w:rPr>
  </w:style>
  <w:style w:type="character" w:customStyle="1" w:styleId="Ttulo1Car">
    <w:name w:val="Título 1 Car"/>
    <w:basedOn w:val="Fuentedeprrafopredeter"/>
    <w:link w:val="Ttulo1"/>
    <w:uiPriority w:val="2"/>
    <w:rsid w:val="00D20DA9"/>
    <w:rPr>
      <w:rFonts w:cs="Times New Roman (Body CS)"/>
      <w:color w:val="FFFFFF"/>
      <w:spacing w:val="40"/>
    </w:rPr>
  </w:style>
  <w:style w:type="paragraph" w:customStyle="1" w:styleId="Texto">
    <w:name w:val="Texto"/>
    <w:basedOn w:val="Normal"/>
    <w:next w:val="Normal"/>
    <w:uiPriority w:val="3"/>
    <w:qFormat/>
    <w:rsid w:val="0040233B"/>
    <w:pPr>
      <w:spacing w:line="288" w:lineRule="auto"/>
    </w:pPr>
    <w:rPr>
      <w:color w:val="404040" w:themeColor="text1" w:themeTint="BF"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F4150"/>
    <w:rPr>
      <w:rFonts w:cs="Times New Roman (Body CS)"/>
      <w:color w:val="303848" w:themeColor="accent1"/>
      <w:spacing w:val="80"/>
    </w:rPr>
  </w:style>
  <w:style w:type="paragraph" w:customStyle="1" w:styleId="Textopequeo">
    <w:name w:val="Texto pequeño"/>
    <w:basedOn w:val="Normal"/>
    <w:next w:val="Normal"/>
    <w:uiPriority w:val="5"/>
    <w:qFormat/>
    <w:rsid w:val="0040233B"/>
    <w:rPr>
      <w:i/>
      <w:color w:val="404040" w:themeColor="text1" w:themeTint="BF"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D20DA9"/>
    <w:rPr>
      <w:color w:val="808080"/>
    </w:rPr>
  </w:style>
  <w:style w:type="character" w:customStyle="1" w:styleId="Resaltar">
    <w:name w:val="Resaltar"/>
    <w:basedOn w:val="Fuentedeprrafopredeter"/>
    <w:uiPriority w:val="1"/>
    <w:qFormat/>
    <w:rsid w:val="00D26A79"/>
    <w:rPr>
      <w:color w:val="BF9268" w:themeColor="accent2"/>
    </w:rPr>
  </w:style>
  <w:style w:type="character" w:customStyle="1" w:styleId="Ttulo3Car">
    <w:name w:val="Título 3 Car"/>
    <w:basedOn w:val="Fuentedeprrafopredeter"/>
    <w:link w:val="Ttulo3"/>
    <w:uiPriority w:val="9"/>
    <w:rsid w:val="00EE275A"/>
    <w:rPr>
      <w:rFonts w:asciiTheme="majorHAnsi" w:eastAsiaTheme="majorEastAsia" w:hAnsiTheme="majorHAnsi" w:cstheme="majorBidi"/>
      <w:color w:val="181B23" w:themeColor="accent1" w:themeShade="7F"/>
    </w:rPr>
  </w:style>
  <w:style w:type="paragraph" w:styleId="Listaconvietas">
    <w:name w:val="List Bullet"/>
    <w:basedOn w:val="Normal"/>
    <w:uiPriority w:val="99"/>
    <w:unhideWhenUsed/>
    <w:rsid w:val="00EE275A"/>
    <w:pPr>
      <w:numPr>
        <w:numId w:val="10"/>
      </w:numPr>
      <w:spacing w:before="120" w:after="120"/>
      <w:contextualSpacing/>
    </w:pPr>
  </w:style>
  <w:style w:type="paragraph" w:customStyle="1" w:styleId="Delimitadorgrfico">
    <w:name w:val="Delimitador gráfico"/>
    <w:basedOn w:val="Normal"/>
    <w:uiPriority w:val="6"/>
    <w:qFormat/>
    <w:rsid w:val="00127C0F"/>
  </w:style>
  <w:style w:type="paragraph" w:styleId="Prrafodelista">
    <w:name w:val="List Paragraph"/>
    <w:basedOn w:val="Normal"/>
    <w:uiPriority w:val="34"/>
    <w:semiHidden/>
    <w:qFormat/>
    <w:rsid w:val="00523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ivos\AppData\Roaming\Microsoft\Templates\Carta%20de%20presentaci&#243;n%20minimalis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90BDC188F44C2394DC67C3F175D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6B04C-F29B-4490-8583-668D1E25A27B}"/>
      </w:docPartPr>
      <w:docPartBody>
        <w:p w:rsidR="00833223" w:rsidRDefault="008645A3" w:rsidP="008645A3">
          <w:pPr>
            <w:pStyle w:val="E390BDC188F44C2394DC67C3F175DA3F"/>
          </w:pPr>
          <w:r w:rsidRPr="005A2C84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otham">
    <w:panose1 w:val="02000504050000020004"/>
    <w:charset w:val="00"/>
    <w:family w:val="auto"/>
    <w:pitch w:val="variable"/>
    <w:sig w:usb0="A00000A7" w:usb1="00000000" w:usb2="00000000" w:usb3="00000000" w:csb0="0000011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BAF"/>
    <w:rsid w:val="00036CDE"/>
    <w:rsid w:val="001515FE"/>
    <w:rsid w:val="00204D7D"/>
    <w:rsid w:val="00656A30"/>
    <w:rsid w:val="006A3BAF"/>
    <w:rsid w:val="00756BC6"/>
    <w:rsid w:val="00833223"/>
    <w:rsid w:val="008645A3"/>
    <w:rsid w:val="00E132AD"/>
    <w:rsid w:val="00E2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1F401E122004A4A87DC1FC015B753CC">
    <w:name w:val="F1F401E122004A4A87DC1FC015B753CC"/>
  </w:style>
  <w:style w:type="paragraph" w:customStyle="1" w:styleId="2051B355AEC14E26B6852EEAFBE35C1C">
    <w:name w:val="2051B355AEC14E26B6852EEAFBE35C1C"/>
  </w:style>
  <w:style w:type="paragraph" w:customStyle="1" w:styleId="485824F462734432B45239FAD71F5486">
    <w:name w:val="485824F462734432B45239FAD71F5486"/>
  </w:style>
  <w:style w:type="paragraph" w:customStyle="1" w:styleId="001E5095D88543FDAA01F10291A0CB55">
    <w:name w:val="001E5095D88543FDAA01F10291A0CB55"/>
  </w:style>
  <w:style w:type="paragraph" w:customStyle="1" w:styleId="CCCC4930920A405B911EDD268503CEF4">
    <w:name w:val="CCCC4930920A405B911EDD268503CEF4"/>
  </w:style>
  <w:style w:type="paragraph" w:customStyle="1" w:styleId="137FC878AF7149BABC05833899A42789">
    <w:name w:val="137FC878AF7149BABC05833899A42789"/>
  </w:style>
  <w:style w:type="paragraph" w:customStyle="1" w:styleId="EFC5E3A671994E22B2E870219CFB1C95">
    <w:name w:val="EFC5E3A671994E22B2E870219CFB1C95"/>
  </w:style>
  <w:style w:type="paragraph" w:customStyle="1" w:styleId="27E5E3A7B6EA4FC880485C558A4071CA">
    <w:name w:val="27E5E3A7B6EA4FC880485C558A4071CA"/>
  </w:style>
  <w:style w:type="paragraph" w:customStyle="1" w:styleId="4C181FA5E32546E1858EC93F6AEFDE25">
    <w:name w:val="4C181FA5E32546E1858EC93F6AEFDE25"/>
  </w:style>
  <w:style w:type="paragraph" w:customStyle="1" w:styleId="7DC5B931B5E444DB99EB768C3B3A06D1">
    <w:name w:val="7DC5B931B5E444DB99EB768C3B3A06D1"/>
  </w:style>
  <w:style w:type="paragraph" w:customStyle="1" w:styleId="5E117E5D4D614128AD6D307ED2F73C95">
    <w:name w:val="5E117E5D4D614128AD6D307ED2F73C95"/>
  </w:style>
  <w:style w:type="paragraph" w:customStyle="1" w:styleId="7C025B1C000C4868BD86A56BADBDA245">
    <w:name w:val="7C025B1C000C4868BD86A56BADBDA245"/>
  </w:style>
  <w:style w:type="paragraph" w:customStyle="1" w:styleId="A461B772CDEE4A6FBDF89A3E56CAA3F5">
    <w:name w:val="A461B772CDEE4A6FBDF89A3E56CAA3F5"/>
  </w:style>
  <w:style w:type="paragraph" w:customStyle="1" w:styleId="25225C02AAC74BC1B7A35000BAC0243C">
    <w:name w:val="25225C02AAC74BC1B7A35000BAC0243C"/>
  </w:style>
  <w:style w:type="paragraph" w:customStyle="1" w:styleId="8AD2B63499514AB9B04EB5A027B791A0">
    <w:name w:val="8AD2B63499514AB9B04EB5A027B791A0"/>
  </w:style>
  <w:style w:type="paragraph" w:customStyle="1" w:styleId="7EF3041535AE4A3596F4177793E0FD83">
    <w:name w:val="7EF3041535AE4A3596F4177793E0FD83"/>
  </w:style>
  <w:style w:type="paragraph" w:customStyle="1" w:styleId="F037C67702DF47EBBCF08E0B9F6685C2">
    <w:name w:val="F037C67702DF47EBBCF08E0B9F6685C2"/>
  </w:style>
  <w:style w:type="paragraph" w:customStyle="1" w:styleId="36671AC568014AC094F2FD911A1E308D">
    <w:name w:val="36671AC568014AC094F2FD911A1E308D"/>
  </w:style>
  <w:style w:type="paragraph" w:customStyle="1" w:styleId="9554061568FD444DB86BAF67CD1A349B">
    <w:name w:val="9554061568FD444DB86BAF67CD1A349B"/>
  </w:style>
  <w:style w:type="paragraph" w:customStyle="1" w:styleId="4F6D8A713FFA4F74BB1EE78EE2DAD4A1">
    <w:name w:val="4F6D8A713FFA4F74BB1EE78EE2DAD4A1"/>
  </w:style>
  <w:style w:type="paragraph" w:customStyle="1" w:styleId="8D42F3FA51064D3AA4E86A003E85279B">
    <w:name w:val="8D42F3FA51064D3AA4E86A003E85279B"/>
  </w:style>
  <w:style w:type="paragraph" w:customStyle="1" w:styleId="A86F3CFFC44644A48BD81C2F21D9AAF1">
    <w:name w:val="A86F3CFFC44644A48BD81C2F21D9AAF1"/>
  </w:style>
  <w:style w:type="paragraph" w:customStyle="1" w:styleId="821DF4603A844BDEA9CEFBC0B5E43E2A">
    <w:name w:val="821DF4603A844BDEA9CEFBC0B5E43E2A"/>
  </w:style>
  <w:style w:type="paragraph" w:customStyle="1" w:styleId="0033C3BEB521420BB787EDF7BBAEB066">
    <w:name w:val="0033C3BEB521420BB787EDF7BBAEB066"/>
  </w:style>
  <w:style w:type="character" w:styleId="Textodelmarcadordeposicin">
    <w:name w:val="Placeholder Text"/>
    <w:basedOn w:val="Fuentedeprrafopredeter"/>
    <w:uiPriority w:val="99"/>
    <w:semiHidden/>
    <w:rsid w:val="008645A3"/>
    <w:rPr>
      <w:color w:val="808080"/>
    </w:rPr>
  </w:style>
  <w:style w:type="paragraph" w:customStyle="1" w:styleId="E390BDC188F44C2394DC67C3F175DA3F">
    <w:name w:val="E390BDC188F44C2394DC67C3F175DA3F"/>
    <w:rsid w:val="008645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dernResume">
  <a:themeElements>
    <a:clrScheme name="ModernResume">
      <a:dk1>
        <a:srgbClr val="000000"/>
      </a:dk1>
      <a:lt1>
        <a:srgbClr val="FFFFFF"/>
      </a:lt1>
      <a:dk2>
        <a:srgbClr val="775F55"/>
      </a:dk2>
      <a:lt2>
        <a:srgbClr val="EBDDC3"/>
      </a:lt2>
      <a:accent1>
        <a:srgbClr val="303848"/>
      </a:accent1>
      <a:accent2>
        <a:srgbClr val="BF9268"/>
      </a:accent2>
      <a:accent3>
        <a:srgbClr val="A5AB81"/>
      </a:accent3>
      <a:accent4>
        <a:srgbClr val="D8B25C"/>
      </a:accent4>
      <a:accent5>
        <a:srgbClr val="648276"/>
      </a:accent5>
      <a:accent6>
        <a:srgbClr val="968C8C"/>
      </a:accent6>
      <a:hlink>
        <a:srgbClr val="F7B615"/>
      </a:hlink>
      <a:folHlink>
        <a:srgbClr val="70440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dernResume" id="{532EC741-66D5-594C-AC61-28398E41DE2C}" vid="{AED60C86-C385-F447-B8AD-5FB7ADA0B4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1BD1C97-63DC-4AE3-B850-F629615CAA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04680A-0D1D-460F-8EA2-C89316996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A875E0-5BAE-4BD9-A36A-EDAD423B39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minimalista</Template>
  <TotalTime>0</TotalTime>
  <Pages>2</Pages>
  <Words>92</Words>
  <Characters>510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2023-02-09T16:25:00Z</dcterms:created>
  <dcterms:modified xsi:type="dcterms:W3CDTF">2023-02-16T00:57:00Z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